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BA38C" w14:textId="77777777" w:rsidR="00E11369" w:rsidRP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 w:bidi="ar-SA"/>
        </w:rPr>
      </w:pPr>
    </w:p>
    <w:p w14:paraId="31F71AE8" w14:textId="119C328B" w:rsidR="00E11369" w:rsidRDefault="00E11369" w:rsidP="00E11369">
      <w:pPr>
        <w:widowControl/>
        <w:adjustRightInd w:val="0"/>
        <w:jc w:val="center"/>
        <w:rPr>
          <w:rFonts w:ascii="Calibri" w:eastAsiaTheme="minorHAnsi" w:hAnsi="Calibri" w:cs="Calibri"/>
          <w:b/>
          <w:bCs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b/>
          <w:bCs/>
          <w:color w:val="000000"/>
          <w:lang w:eastAsia="en-US" w:bidi="ar-SA"/>
        </w:rPr>
        <w:t>RICHIESTA DI PARTECIPAZIONE</w:t>
      </w:r>
      <w:r w:rsidR="00160D0B">
        <w:rPr>
          <w:rFonts w:ascii="Calibri" w:eastAsiaTheme="minorHAnsi" w:hAnsi="Calibri" w:cs="Calibri"/>
          <w:b/>
          <w:bCs/>
          <w:color w:val="000000"/>
          <w:lang w:eastAsia="en-US" w:bidi="ar-SA"/>
        </w:rPr>
        <w:t xml:space="preserve"> </w:t>
      </w:r>
      <w:r w:rsidR="00160D0B" w:rsidRPr="00160D0B">
        <w:rPr>
          <w:rFonts w:ascii="Calibri" w:eastAsiaTheme="minorHAnsi" w:hAnsi="Calibri" w:cs="Calibri"/>
          <w:b/>
          <w:bCs/>
          <w:color w:val="000000"/>
          <w:lang w:eastAsia="en-US" w:bidi="ar-SA"/>
        </w:rPr>
        <w:t>FESRPON</w:t>
      </w:r>
    </w:p>
    <w:p w14:paraId="3A9DEAAC" w14:textId="5740A59F" w:rsidR="00E11369" w:rsidRDefault="00E11369" w:rsidP="00E11369">
      <w:pPr>
        <w:widowControl/>
        <w:adjustRightInd w:val="0"/>
        <w:jc w:val="center"/>
        <w:rPr>
          <w:rFonts w:ascii="Calibri" w:eastAsiaTheme="minorHAnsi" w:hAnsi="Calibri" w:cs="Calibri"/>
          <w:color w:val="000000"/>
          <w:lang w:eastAsia="en-US" w:bidi="ar-SA"/>
        </w:rPr>
      </w:pPr>
    </w:p>
    <w:p w14:paraId="661E9622" w14:textId="74F29D43" w:rsidR="00E11369" w:rsidRDefault="00E11369" w:rsidP="008265A3">
      <w:pPr>
        <w:widowControl/>
        <w:adjustRightInd w:val="0"/>
        <w:spacing w:line="360" w:lineRule="auto"/>
        <w:jc w:val="both"/>
        <w:rPr>
          <w:rFonts w:ascii="Calibri" w:eastAsiaTheme="minorHAnsi" w:hAnsi="Calibri" w:cs="Calibri"/>
          <w:color w:val="000000"/>
          <w:lang w:eastAsia="en-US" w:bidi="ar-SA"/>
        </w:rPr>
      </w:pPr>
      <w:r>
        <w:rPr>
          <w:rFonts w:ascii="Calibri" w:eastAsiaTheme="minorHAnsi" w:hAnsi="Calibri" w:cs="Calibri"/>
          <w:color w:val="000000"/>
          <w:lang w:eastAsia="en-US" w:bidi="ar-SA"/>
        </w:rPr>
        <w:t>Il/la sottoscritto/a _____________________________________ nato a ____________________________ e residente a _________________________C.F. ____________________________________________________</w:t>
      </w:r>
    </w:p>
    <w:p w14:paraId="15AA15EE" w14:textId="63B1567B" w:rsidR="00E11369" w:rsidRPr="00E11369" w:rsidRDefault="00E11369" w:rsidP="008265A3">
      <w:pPr>
        <w:widowControl/>
        <w:adjustRightInd w:val="0"/>
        <w:spacing w:line="360" w:lineRule="auto"/>
        <w:jc w:val="both"/>
        <w:rPr>
          <w:rFonts w:ascii="Calibri" w:eastAsiaTheme="minorHAnsi" w:hAnsi="Calibri" w:cs="Calibri"/>
          <w:color w:val="000000"/>
          <w:lang w:eastAsia="en-US" w:bidi="ar-SA"/>
        </w:rPr>
      </w:pPr>
      <w:r>
        <w:rPr>
          <w:rFonts w:ascii="Calibri" w:eastAsiaTheme="minorHAnsi" w:hAnsi="Calibri" w:cs="Calibri"/>
          <w:color w:val="000000"/>
          <w:lang w:eastAsia="en-US" w:bidi="ar-SA"/>
        </w:rPr>
        <w:t>in qualità di rappresentante legale/</w:t>
      </w: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 soggetto munito dei necessari poteri di firma</w:t>
      </w:r>
      <w:r>
        <w:rPr>
          <w:rFonts w:ascii="Calibri" w:eastAsiaTheme="minorHAnsi" w:hAnsi="Calibri" w:cs="Calibri"/>
          <w:color w:val="000000"/>
          <w:lang w:eastAsia="en-US" w:bidi="ar-SA"/>
        </w:rPr>
        <w:t xml:space="preserve"> della </w:t>
      </w:r>
      <w:r w:rsidRPr="00E11369">
        <w:rPr>
          <w:rFonts w:ascii="Calibri" w:eastAsiaTheme="minorHAnsi" w:hAnsi="Calibri" w:cs="Calibri"/>
          <w:color w:val="000000"/>
          <w:lang w:eastAsia="en-US" w:bidi="ar-SA"/>
        </w:rPr>
        <w:t>ditta ____________________________________________________________________, con sede in _______________________________________________ P.IVA</w:t>
      </w:r>
      <w:r w:rsidR="008265A3">
        <w:rPr>
          <w:rFonts w:ascii="Calibri" w:eastAsiaTheme="minorHAnsi" w:hAnsi="Calibri" w:cs="Calibri"/>
          <w:color w:val="000000"/>
          <w:lang w:eastAsia="en-US" w:bidi="ar-SA"/>
        </w:rPr>
        <w:t xml:space="preserve"> ____</w:t>
      </w:r>
      <w:r w:rsidRPr="00E11369">
        <w:rPr>
          <w:rFonts w:ascii="Calibri" w:eastAsiaTheme="minorHAnsi" w:hAnsi="Calibri" w:cs="Calibri"/>
          <w:color w:val="000000"/>
          <w:lang w:eastAsia="en-US" w:bidi="ar-SA"/>
        </w:rPr>
        <w:t>________________________ telefono__________________  E-mail: ______________</w:t>
      </w:r>
      <w:r w:rsidR="008265A3">
        <w:rPr>
          <w:rFonts w:ascii="Calibri" w:eastAsiaTheme="minorHAnsi" w:hAnsi="Calibri" w:cs="Calibri"/>
          <w:color w:val="000000"/>
          <w:lang w:eastAsia="en-US" w:bidi="ar-SA"/>
        </w:rPr>
        <w:t>__________</w:t>
      </w:r>
      <w:r w:rsidRPr="00E11369">
        <w:rPr>
          <w:rFonts w:ascii="Calibri" w:eastAsiaTheme="minorHAnsi" w:hAnsi="Calibri" w:cs="Calibri"/>
          <w:color w:val="000000"/>
          <w:lang w:eastAsia="en-US" w:bidi="ar-SA"/>
        </w:rPr>
        <w:t>PEC _______________________________ Matricola INAIL _______________________________________ Matricola aziendale INPS</w:t>
      </w:r>
      <w:r w:rsidR="008265A3">
        <w:rPr>
          <w:rFonts w:ascii="Calibri" w:eastAsiaTheme="minorHAnsi" w:hAnsi="Calibri" w:cs="Calibri"/>
          <w:color w:val="000000"/>
          <w:lang w:eastAsia="en-US" w:bidi="ar-SA"/>
        </w:rPr>
        <w:t xml:space="preserve"> _________________</w:t>
      </w:r>
    </w:p>
    <w:p w14:paraId="0ECB74E1" w14:textId="77777777" w:rsidR="00E11369" w:rsidRPr="008265A3" w:rsidRDefault="00E11369" w:rsidP="00E11369">
      <w:pPr>
        <w:widowControl/>
        <w:adjustRightInd w:val="0"/>
        <w:rPr>
          <w:rFonts w:ascii="Calibri" w:eastAsiaTheme="minorHAnsi" w:hAnsi="Calibri" w:cs="Calibri"/>
          <w:b/>
          <w:bCs/>
          <w:color w:val="000000"/>
          <w:sz w:val="10"/>
          <w:szCs w:val="10"/>
          <w:lang w:eastAsia="en-US" w:bidi="ar-SA"/>
        </w:rPr>
      </w:pPr>
    </w:p>
    <w:p w14:paraId="3918035C" w14:textId="55C05C55" w:rsidR="00E11369" w:rsidRDefault="00E11369" w:rsidP="00E11369">
      <w:pPr>
        <w:widowControl/>
        <w:adjustRightInd w:val="0"/>
        <w:jc w:val="center"/>
        <w:rPr>
          <w:rFonts w:ascii="Calibri" w:eastAsiaTheme="minorHAnsi" w:hAnsi="Calibri" w:cs="Calibri"/>
          <w:b/>
          <w:bCs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b/>
          <w:bCs/>
          <w:color w:val="000000"/>
          <w:lang w:eastAsia="en-US" w:bidi="ar-SA"/>
        </w:rPr>
        <w:t>CHIEDE</w:t>
      </w:r>
    </w:p>
    <w:p w14:paraId="3FA5C697" w14:textId="77777777" w:rsidR="00E11369" w:rsidRP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6945A73A" w14:textId="436CD953" w:rsidR="00E11369" w:rsidRPr="008265A3" w:rsidRDefault="00E11369" w:rsidP="008265A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11369">
        <w:rPr>
          <w:rFonts w:ascii="Calibri" w:hAnsi="Calibri" w:cs="Calibri"/>
          <w:sz w:val="22"/>
          <w:szCs w:val="22"/>
        </w:rPr>
        <w:t>di partecipare alla selezione delle ditte individuate per l’espletamento della procedura di comparazione per l’acquisizione di attrezzature</w:t>
      </w:r>
      <w:r w:rsidR="008265A3" w:rsidRPr="008265A3">
        <w:rPr>
          <w:rFonts w:ascii="Calibri" w:hAnsi="Calibri" w:cs="Calibri"/>
          <w:sz w:val="22"/>
          <w:szCs w:val="22"/>
        </w:rPr>
        <w:t xml:space="preserve"> per il progetto</w:t>
      </w:r>
      <w:r w:rsidRPr="00E11369">
        <w:rPr>
          <w:rFonts w:ascii="Calibri" w:hAnsi="Calibri" w:cs="Calibri"/>
          <w:sz w:val="22"/>
          <w:szCs w:val="22"/>
        </w:rPr>
        <w:t xml:space="preserve"> </w:t>
      </w:r>
      <w:r w:rsidR="008265A3" w:rsidRPr="008265A3">
        <w:rPr>
          <w:rFonts w:ascii="Calibri" w:hAnsi="Calibri" w:cs="Calibri"/>
          <w:sz w:val="22"/>
          <w:szCs w:val="22"/>
        </w:rPr>
        <w:t>“Digital Board: trasformazione digitale nella didattica e nell'organizzazione” Programma Operativo Nazionale “Per la scuola, competenze e ambienti per l’apprendimento” 2014-2020 - codice progetto 13.1.2A-FESRPON-EM-2021-210</w:t>
      </w:r>
      <w:r w:rsidR="008265A3">
        <w:rPr>
          <w:rFonts w:ascii="Calibri" w:hAnsi="Calibri" w:cs="Calibri"/>
          <w:sz w:val="22"/>
          <w:szCs w:val="22"/>
        </w:rPr>
        <w:t>.</w:t>
      </w:r>
    </w:p>
    <w:p w14:paraId="67588D7E" w14:textId="77777777" w:rsidR="008265A3" w:rsidRPr="00E11369" w:rsidRDefault="008265A3" w:rsidP="008265A3">
      <w:pPr>
        <w:pStyle w:val="Default"/>
        <w:jc w:val="both"/>
        <w:rPr>
          <w:rFonts w:ascii="Verdana" w:eastAsia="Verdana" w:hAnsi="Verdana" w:cs="Verdana"/>
          <w:color w:val="auto"/>
          <w:sz w:val="22"/>
          <w:szCs w:val="22"/>
          <w:lang w:eastAsia="it-IT" w:bidi="it-IT"/>
        </w:rPr>
      </w:pPr>
      <w:bookmarkStart w:id="0" w:name="_GoBack"/>
      <w:bookmarkEnd w:id="0"/>
    </w:p>
    <w:p w14:paraId="302D4EDD" w14:textId="72C89714" w:rsid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Avendo i requisiti professionali ed economici per la partecipazione alla procedura medesima, dichiara ai sensi e per gli effetti di cui al D.P.R. 28/12/2000 n. 445: </w:t>
      </w:r>
    </w:p>
    <w:p w14:paraId="1458C80A" w14:textId="77777777" w:rsidR="008265A3" w:rsidRPr="00E11369" w:rsidRDefault="008265A3" w:rsidP="00E11369">
      <w:pPr>
        <w:widowControl/>
        <w:adjustRightInd w:val="0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55373240" w14:textId="2CFEDF28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A) di essere in possesso dei requisiti di ordine generale previsti dalle vigenti norme e insussistenza delle cause di esclusione dalla partecipazione alle gare previste dall’art. 38 del D.lgs. N.163/2006 e successive modificazioni ed integrazioni; </w:t>
      </w:r>
    </w:p>
    <w:p w14:paraId="48C3CBDC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418FA368" w14:textId="660AB36E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B) di essere in possesso dei requisiti di idoneità professionale di cui all’art.39 del </w:t>
      </w:r>
      <w:proofErr w:type="spell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D.lgs</w:t>
      </w:r>
      <w:proofErr w:type="spellEnd"/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n.163/2006; </w:t>
      </w:r>
    </w:p>
    <w:p w14:paraId="4392736E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3E7CA4AC" w14:textId="64630F16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C) di essere in regola con gli obblighi in materia di contributi previdenziali ed assistenziali previsti dalle vigenti normative in materia; </w:t>
      </w:r>
    </w:p>
    <w:p w14:paraId="4746ADD0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4EC636CC" w14:textId="67B5CA03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D) di essere in regola con gli obblighi inerenti </w:t>
      </w:r>
      <w:proofErr w:type="gram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la</w:t>
      </w:r>
      <w:proofErr w:type="gramEnd"/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sicurezza sui luoghi di lavoro previsti dalla vigente normativa in materia con particolare riferimento al </w:t>
      </w:r>
      <w:proofErr w:type="spell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D.lgs</w:t>
      </w:r>
      <w:proofErr w:type="spellEnd"/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81/2008 e </w:t>
      </w:r>
      <w:proofErr w:type="spell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s.m.i</w:t>
      </w:r>
      <w:proofErr w:type="spellEnd"/>
      <w:r w:rsidR="008265A3">
        <w:rPr>
          <w:rFonts w:ascii="Calibri" w:eastAsiaTheme="minorHAnsi" w:hAnsi="Calibri" w:cs="Calibri"/>
          <w:color w:val="000000"/>
          <w:lang w:eastAsia="en-US" w:bidi="ar-SA"/>
        </w:rPr>
        <w:t>;</w:t>
      </w:r>
    </w:p>
    <w:p w14:paraId="38069E80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2531018F" w14:textId="463B4351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>E) di non trovarsi in ogni altra situazione che possa determinare l’esclusione dalle gare e/o incapacità a contrarre con la Pubblica Amministrazione ai sensi delle vigenti disposizioni di legge in materia</w:t>
      </w:r>
      <w:r w:rsidR="008265A3">
        <w:rPr>
          <w:rFonts w:ascii="Calibri" w:eastAsiaTheme="minorHAnsi" w:hAnsi="Calibri" w:cs="Calibri"/>
          <w:color w:val="000000"/>
          <w:lang w:eastAsia="en-US" w:bidi="ar-SA"/>
        </w:rPr>
        <w:t>;</w:t>
      </w:r>
    </w:p>
    <w:p w14:paraId="758336C7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64158F6F" w14:textId="0B4CFFA7" w:rsidR="00E11369" w:rsidRDefault="00E11369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  <w:t xml:space="preserve">F) </w:t>
      </w: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di essere iscritto al </w:t>
      </w:r>
      <w:proofErr w:type="spell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MePA</w:t>
      </w:r>
      <w:proofErr w:type="spellEnd"/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di Consip</w:t>
      </w:r>
      <w:r w:rsidR="008265A3">
        <w:rPr>
          <w:rFonts w:ascii="Calibri" w:eastAsiaTheme="minorHAnsi" w:hAnsi="Calibri" w:cs="Calibri"/>
          <w:color w:val="000000"/>
          <w:lang w:eastAsia="en-US" w:bidi="ar-SA"/>
        </w:rPr>
        <w:t>;</w:t>
      </w:r>
    </w:p>
    <w:p w14:paraId="428C8092" w14:textId="77777777" w:rsidR="008265A3" w:rsidRPr="00E11369" w:rsidRDefault="008265A3" w:rsidP="00E11369">
      <w:pPr>
        <w:widowControl/>
        <w:adjustRightInd w:val="0"/>
        <w:spacing w:after="16"/>
        <w:rPr>
          <w:rFonts w:ascii="Calibri" w:eastAsiaTheme="minorHAnsi" w:hAnsi="Calibri" w:cs="Calibri"/>
          <w:color w:val="000000"/>
          <w:sz w:val="10"/>
          <w:szCs w:val="10"/>
          <w:lang w:eastAsia="en-US" w:bidi="ar-SA"/>
        </w:rPr>
      </w:pPr>
    </w:p>
    <w:p w14:paraId="05CE2EA4" w14:textId="23F86C95" w:rsidR="00E11369" w:rsidRP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  <w:t xml:space="preserve">G) essere iscritto alla CCIAA da almeno due anni per lo svolgimento dell’attività specifica attinente </w:t>
      </w:r>
      <w:proofErr w:type="gramStart"/>
      <w:r w:rsidRPr="00E11369"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  <w:t>la</w:t>
      </w:r>
      <w:proofErr w:type="gramEnd"/>
      <w:r w:rsidRPr="00E11369"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  <w:t xml:space="preserve"> presente trattativa</w:t>
      </w:r>
      <w:r w:rsidR="008265A3">
        <w:rPr>
          <w:rFonts w:ascii="Calibri" w:eastAsiaTheme="minorHAnsi" w:hAnsi="Calibri" w:cs="Calibri"/>
          <w:color w:val="000000"/>
          <w:sz w:val="23"/>
          <w:szCs w:val="23"/>
          <w:lang w:eastAsia="en-US" w:bidi="ar-SA"/>
        </w:rPr>
        <w:t>.</w:t>
      </w:r>
    </w:p>
    <w:p w14:paraId="51DFF9C2" w14:textId="0C6A4B7A" w:rsidR="00E11369" w:rsidRPr="00E11369" w:rsidRDefault="00E11369" w:rsidP="008265A3">
      <w:pPr>
        <w:widowControl/>
        <w:adjustRightInd w:val="0"/>
        <w:jc w:val="center"/>
        <w:rPr>
          <w:rFonts w:ascii="Calibri" w:eastAsiaTheme="minorHAnsi" w:hAnsi="Calibri" w:cs="Calibri"/>
          <w:b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b/>
          <w:color w:val="000000"/>
          <w:lang w:eastAsia="en-US" w:bidi="ar-SA"/>
        </w:rPr>
        <w:t>Dichiara altresì</w:t>
      </w:r>
    </w:p>
    <w:p w14:paraId="187D5973" w14:textId="77777777" w:rsidR="00E11369" w:rsidRP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di essere informato, ai sensi e per gli effetti di cui all’art. 13 del </w:t>
      </w:r>
      <w:proofErr w:type="spellStart"/>
      <w:r w:rsidRPr="00E11369">
        <w:rPr>
          <w:rFonts w:ascii="Calibri" w:eastAsiaTheme="minorHAnsi" w:hAnsi="Calibri" w:cs="Calibri"/>
          <w:color w:val="000000"/>
          <w:lang w:eastAsia="en-US" w:bidi="ar-SA"/>
        </w:rPr>
        <w:t>D.Lgs.</w:t>
      </w:r>
      <w:proofErr w:type="spellEnd"/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 196/2003, che i dati personali raccolti saranno trattati, anche con strumenti informatici, nell’ambito del procedimento per il quale la presente dichiarazione viene resa, e di autorizzare espressamente tale trattamento; </w:t>
      </w:r>
    </w:p>
    <w:p w14:paraId="1BDD5FAE" w14:textId="77777777" w:rsidR="00E11369" w:rsidRPr="00E11369" w:rsidRDefault="00E11369" w:rsidP="00E11369">
      <w:pPr>
        <w:widowControl/>
        <w:adjustRightInd w:val="0"/>
        <w:rPr>
          <w:rFonts w:ascii="Calibri" w:eastAsiaTheme="minorHAnsi" w:hAnsi="Calibri" w:cs="Calibri"/>
          <w:color w:val="000000"/>
          <w:lang w:eastAsia="en-US" w:bidi="ar-SA"/>
        </w:rPr>
      </w:pPr>
      <w:r w:rsidRPr="00E11369">
        <w:rPr>
          <w:rFonts w:ascii="Calibri" w:eastAsiaTheme="minorHAnsi" w:hAnsi="Calibri" w:cs="Calibri"/>
          <w:color w:val="000000"/>
          <w:lang w:eastAsia="en-US" w:bidi="ar-SA"/>
        </w:rPr>
        <w:t xml:space="preserve">di essere informato che le dichiarazioni non veritiere o false comportano le responsabilità penali e gli effetti amministrativi previsti dagli artt. 75 e 76 del D.P.R. 445/2000 e costituisce causa di esclusione dalla partecipazione alla presente selezione. </w:t>
      </w:r>
    </w:p>
    <w:p w14:paraId="53BA624F" w14:textId="64DE3566" w:rsidR="00DE6682" w:rsidRDefault="00DE6682" w:rsidP="00DE6682">
      <w:pPr>
        <w:rPr>
          <w:rFonts w:ascii="Calibri" w:eastAsiaTheme="minorHAnsi" w:hAnsi="Calibri" w:cs="Calibri"/>
          <w:color w:val="000000"/>
          <w:lang w:eastAsia="en-US" w:bidi="ar-SA"/>
        </w:rPr>
      </w:pPr>
    </w:p>
    <w:p w14:paraId="3BB37F18" w14:textId="3A5E23DE" w:rsidR="008265A3" w:rsidRDefault="008265A3" w:rsidP="00DE6682">
      <w:r>
        <w:t>Luogo,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892C8C0" w14:textId="422C4411" w:rsidR="008265A3" w:rsidRDefault="008265A3" w:rsidP="00DE6682"/>
    <w:p w14:paraId="373C239B" w14:textId="3E4129C9" w:rsidR="008265A3" w:rsidRPr="00DE6682" w:rsidRDefault="008265A3" w:rsidP="00DE66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4513714E" w14:textId="77777777" w:rsidR="008265A3" w:rsidRPr="008265A3" w:rsidRDefault="008265A3" w:rsidP="00DE6682">
      <w:pPr>
        <w:rPr>
          <w:b/>
          <w:sz w:val="14"/>
          <w:szCs w:val="14"/>
        </w:rPr>
      </w:pPr>
      <w:r w:rsidRPr="008265A3">
        <w:rPr>
          <w:b/>
          <w:sz w:val="14"/>
          <w:szCs w:val="14"/>
        </w:rPr>
        <w:t>In caso di firma autografa allegare</w:t>
      </w:r>
    </w:p>
    <w:p w14:paraId="1493CEAB" w14:textId="7A9C6C32" w:rsidR="00DE6682" w:rsidRPr="008265A3" w:rsidRDefault="008265A3" w:rsidP="00DE6682">
      <w:pPr>
        <w:rPr>
          <w:b/>
          <w:sz w:val="14"/>
          <w:szCs w:val="14"/>
        </w:rPr>
      </w:pPr>
      <w:r w:rsidRPr="008265A3">
        <w:rPr>
          <w:b/>
          <w:sz w:val="14"/>
          <w:szCs w:val="14"/>
        </w:rPr>
        <w:t>un valido documento di identità</w:t>
      </w:r>
    </w:p>
    <w:sectPr w:rsidR="00DE6682" w:rsidRPr="008265A3" w:rsidSect="004223AB">
      <w:headerReference w:type="default" r:id="rId7"/>
      <w:footerReference w:type="default" r:id="rId8"/>
      <w:pgSz w:w="11900" w:h="16840"/>
      <w:pgMar w:top="1286" w:right="960" w:bottom="740" w:left="1020" w:header="10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3D05E" w14:textId="77777777" w:rsidR="008E18B3" w:rsidRDefault="008E18B3">
      <w:r>
        <w:separator/>
      </w:r>
    </w:p>
  </w:endnote>
  <w:endnote w:type="continuationSeparator" w:id="0">
    <w:p w14:paraId="5466E9F6" w14:textId="77777777" w:rsidR="008E18B3" w:rsidRDefault="008E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598BF" w14:textId="77777777" w:rsidR="000F5EA2" w:rsidRPr="007600BA" w:rsidRDefault="00A92549" w:rsidP="00A92549">
    <w:pPr>
      <w:pStyle w:val="Pidipagina"/>
      <w:tabs>
        <w:tab w:val="clear" w:pos="4819"/>
        <w:tab w:val="clear" w:pos="9638"/>
        <w:tab w:val="left" w:pos="31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D8027" w14:textId="77777777" w:rsidR="008E18B3" w:rsidRDefault="008E18B3">
      <w:r>
        <w:separator/>
      </w:r>
    </w:p>
  </w:footnote>
  <w:footnote w:type="continuationSeparator" w:id="0">
    <w:p w14:paraId="21C91480" w14:textId="77777777" w:rsidR="008E18B3" w:rsidRDefault="008E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61806" w14:textId="321FB284" w:rsidR="00E11369" w:rsidRPr="00E11369" w:rsidRDefault="008265A3" w:rsidP="00E11369">
    <w:pPr>
      <w:widowControl/>
      <w:adjustRightInd w:val="0"/>
      <w:jc w:val="right"/>
      <w:rPr>
        <w:rFonts w:ascii="Calibri" w:eastAsiaTheme="minorHAnsi" w:hAnsi="Calibri" w:cs="Calibri"/>
        <w:color w:val="000000"/>
        <w:sz w:val="20"/>
        <w:szCs w:val="20"/>
        <w:lang w:eastAsia="en-US" w:bidi="ar-SA"/>
      </w:rPr>
    </w:pPr>
    <w:r>
      <w:rPr>
        <w:rFonts w:ascii="Calibri" w:eastAsiaTheme="minorHAnsi" w:hAnsi="Calibri" w:cs="Calibri"/>
        <w:b/>
        <w:bCs/>
        <w:color w:val="000000"/>
        <w:sz w:val="20"/>
        <w:szCs w:val="20"/>
        <w:lang w:eastAsia="en-US" w:bidi="ar-SA"/>
      </w:rPr>
      <w:t>MODULO 1</w:t>
    </w:r>
    <w:r w:rsidR="00E11369" w:rsidRPr="00E11369">
      <w:rPr>
        <w:rFonts w:ascii="Calibri" w:eastAsiaTheme="minorHAnsi" w:hAnsi="Calibri" w:cs="Calibri"/>
        <w:b/>
        <w:bCs/>
        <w:color w:val="000000"/>
        <w:sz w:val="20"/>
        <w:szCs w:val="20"/>
        <w:lang w:eastAsia="en-US" w:bidi="ar-SA"/>
      </w:rPr>
      <w:t xml:space="preserve"> </w:t>
    </w:r>
  </w:p>
  <w:p w14:paraId="2574E31B" w14:textId="77777777" w:rsidR="00E11369" w:rsidRDefault="00E113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5707"/>
    <w:multiLevelType w:val="hybridMultilevel"/>
    <w:tmpl w:val="F42E2686"/>
    <w:lvl w:ilvl="0" w:tplc="60D89394">
      <w:start w:val="1"/>
      <w:numFmt w:val="upperLetter"/>
      <w:lvlText w:val="%1)"/>
      <w:lvlJc w:val="left"/>
      <w:pPr>
        <w:ind w:left="836" w:hanging="360"/>
      </w:pPr>
      <w:rPr>
        <w:rFonts w:ascii="Verdana" w:eastAsia="Verdana" w:hAnsi="Verdana" w:cs="Verdana" w:hint="default"/>
        <w:spacing w:val="-8"/>
        <w:w w:val="100"/>
        <w:sz w:val="20"/>
        <w:szCs w:val="20"/>
        <w:lang w:val="it-IT" w:eastAsia="it-IT" w:bidi="it-IT"/>
      </w:rPr>
    </w:lvl>
    <w:lvl w:ilvl="1" w:tplc="0AE2F548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7EEEF152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85629E80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344A63BC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99303EB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556C8536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E2D23D0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FA8C5B4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FE97369"/>
    <w:multiLevelType w:val="hybridMultilevel"/>
    <w:tmpl w:val="C4F6A9CC"/>
    <w:lvl w:ilvl="0" w:tplc="98CAF20E">
      <w:numFmt w:val="bullet"/>
      <w:lvlText w:val="•"/>
      <w:lvlJc w:val="left"/>
      <w:pPr>
        <w:ind w:left="836" w:hanging="360"/>
      </w:pPr>
      <w:rPr>
        <w:rFonts w:hint="default"/>
        <w:w w:val="67"/>
        <w:lang w:val="it-IT" w:eastAsia="it-IT" w:bidi="it-IT"/>
      </w:rPr>
    </w:lvl>
    <w:lvl w:ilvl="1" w:tplc="C900B83C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5C8852AC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102E2044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26389A04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0642650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2EC8272C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12268426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38B0370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4564A76"/>
    <w:multiLevelType w:val="hybridMultilevel"/>
    <w:tmpl w:val="97AE764A"/>
    <w:lvl w:ilvl="0" w:tplc="5F886262">
      <w:start w:val="1"/>
      <w:numFmt w:val="decimal"/>
      <w:lvlText w:val="%1."/>
      <w:lvlJc w:val="left"/>
      <w:pPr>
        <w:ind w:left="836" w:hanging="360"/>
      </w:pPr>
      <w:rPr>
        <w:rFonts w:ascii="Verdana" w:eastAsia="Verdana" w:hAnsi="Verdana" w:cs="Verdana" w:hint="default"/>
        <w:i/>
        <w:spacing w:val="-28"/>
        <w:w w:val="100"/>
        <w:sz w:val="20"/>
        <w:szCs w:val="20"/>
        <w:lang w:val="it-IT" w:eastAsia="it-IT" w:bidi="it-IT"/>
      </w:rPr>
    </w:lvl>
    <w:lvl w:ilvl="1" w:tplc="A25630DA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A8E6EFA6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6D90BF98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C8169DEA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AD205886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791237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CD4C926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7272FE30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3F47024"/>
    <w:multiLevelType w:val="hybridMultilevel"/>
    <w:tmpl w:val="C762A4DE"/>
    <w:lvl w:ilvl="0" w:tplc="5A7836F0">
      <w:start w:val="1"/>
      <w:numFmt w:val="upperLetter"/>
      <w:lvlText w:val="%1)"/>
      <w:lvlJc w:val="left"/>
      <w:pPr>
        <w:ind w:left="116" w:hanging="310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it-IT" w:bidi="it-IT"/>
      </w:rPr>
    </w:lvl>
    <w:lvl w:ilvl="1" w:tplc="19701D5C">
      <w:start w:val="1"/>
      <w:numFmt w:val="upperLetter"/>
      <w:lvlText w:val="%2)"/>
      <w:lvlJc w:val="left"/>
      <w:pPr>
        <w:ind w:left="2398" w:hanging="1094"/>
      </w:pPr>
      <w:rPr>
        <w:rFonts w:hint="default"/>
        <w:b/>
        <w:bCs/>
        <w:spacing w:val="-15"/>
        <w:w w:val="100"/>
        <w:position w:val="-1"/>
        <w:lang w:val="it-IT" w:eastAsia="it-IT" w:bidi="it-IT"/>
      </w:rPr>
    </w:lvl>
    <w:lvl w:ilvl="2" w:tplc="B9B87D6E">
      <w:numFmt w:val="bullet"/>
      <w:lvlText w:val="•"/>
      <w:lvlJc w:val="left"/>
      <w:pPr>
        <w:ind w:left="2640" w:hanging="1094"/>
      </w:pPr>
      <w:rPr>
        <w:rFonts w:hint="default"/>
        <w:lang w:val="it-IT" w:eastAsia="it-IT" w:bidi="it-IT"/>
      </w:rPr>
    </w:lvl>
    <w:lvl w:ilvl="3" w:tplc="7D104766">
      <w:numFmt w:val="bullet"/>
      <w:lvlText w:val="•"/>
      <w:lvlJc w:val="left"/>
      <w:pPr>
        <w:ind w:left="3550" w:hanging="1094"/>
      </w:pPr>
      <w:rPr>
        <w:rFonts w:hint="default"/>
        <w:lang w:val="it-IT" w:eastAsia="it-IT" w:bidi="it-IT"/>
      </w:rPr>
    </w:lvl>
    <w:lvl w:ilvl="4" w:tplc="9F121D5E">
      <w:numFmt w:val="bullet"/>
      <w:lvlText w:val="•"/>
      <w:lvlJc w:val="left"/>
      <w:pPr>
        <w:ind w:left="4460" w:hanging="1094"/>
      </w:pPr>
      <w:rPr>
        <w:rFonts w:hint="default"/>
        <w:lang w:val="it-IT" w:eastAsia="it-IT" w:bidi="it-IT"/>
      </w:rPr>
    </w:lvl>
    <w:lvl w:ilvl="5" w:tplc="156AE810">
      <w:numFmt w:val="bullet"/>
      <w:lvlText w:val="•"/>
      <w:lvlJc w:val="left"/>
      <w:pPr>
        <w:ind w:left="5370" w:hanging="1094"/>
      </w:pPr>
      <w:rPr>
        <w:rFonts w:hint="default"/>
        <w:lang w:val="it-IT" w:eastAsia="it-IT" w:bidi="it-IT"/>
      </w:rPr>
    </w:lvl>
    <w:lvl w:ilvl="6" w:tplc="4AF64438">
      <w:numFmt w:val="bullet"/>
      <w:lvlText w:val="•"/>
      <w:lvlJc w:val="left"/>
      <w:pPr>
        <w:ind w:left="6280" w:hanging="1094"/>
      </w:pPr>
      <w:rPr>
        <w:rFonts w:hint="default"/>
        <w:lang w:val="it-IT" w:eastAsia="it-IT" w:bidi="it-IT"/>
      </w:rPr>
    </w:lvl>
    <w:lvl w:ilvl="7" w:tplc="A1F6C644">
      <w:numFmt w:val="bullet"/>
      <w:lvlText w:val="•"/>
      <w:lvlJc w:val="left"/>
      <w:pPr>
        <w:ind w:left="7190" w:hanging="1094"/>
      </w:pPr>
      <w:rPr>
        <w:rFonts w:hint="default"/>
        <w:lang w:val="it-IT" w:eastAsia="it-IT" w:bidi="it-IT"/>
      </w:rPr>
    </w:lvl>
    <w:lvl w:ilvl="8" w:tplc="AC140D1A">
      <w:numFmt w:val="bullet"/>
      <w:lvlText w:val="•"/>
      <w:lvlJc w:val="left"/>
      <w:pPr>
        <w:ind w:left="8100" w:hanging="109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AB"/>
    <w:rsid w:val="000B62D0"/>
    <w:rsid w:val="000F5EA2"/>
    <w:rsid w:val="00160D0B"/>
    <w:rsid w:val="002116C5"/>
    <w:rsid w:val="0022798D"/>
    <w:rsid w:val="002D69F9"/>
    <w:rsid w:val="003F1170"/>
    <w:rsid w:val="004223AB"/>
    <w:rsid w:val="0049012E"/>
    <w:rsid w:val="00615CFB"/>
    <w:rsid w:val="006A7826"/>
    <w:rsid w:val="00725ADC"/>
    <w:rsid w:val="007600BA"/>
    <w:rsid w:val="00820289"/>
    <w:rsid w:val="008265A3"/>
    <w:rsid w:val="00887D4A"/>
    <w:rsid w:val="008D5FDA"/>
    <w:rsid w:val="008E18B3"/>
    <w:rsid w:val="009900DC"/>
    <w:rsid w:val="009C3C5E"/>
    <w:rsid w:val="009D052D"/>
    <w:rsid w:val="009E2C83"/>
    <w:rsid w:val="00A92549"/>
    <w:rsid w:val="00B22001"/>
    <w:rsid w:val="00B87F5B"/>
    <w:rsid w:val="00D00510"/>
    <w:rsid w:val="00DE6682"/>
    <w:rsid w:val="00E11369"/>
    <w:rsid w:val="00E2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79BA1"/>
  <w15:docId w15:val="{CD8F4314-D86A-47AA-B443-586A411A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0"/>
      <w:ind w:right="4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88"/>
      <w:ind w:left="791" w:right="736" w:firstLine="164"/>
      <w:outlineLvl w:val="1"/>
    </w:pPr>
    <w:rPr>
      <w:rFonts w:ascii="Liberation Serif" w:eastAsia="Liberation Serif" w:hAnsi="Liberation Serif" w:cs="Liberation Serif"/>
      <w:b/>
      <w:bCs/>
      <w:i/>
      <w:sz w:val="28"/>
      <w:szCs w:val="28"/>
    </w:rPr>
  </w:style>
  <w:style w:type="paragraph" w:styleId="Titolo3">
    <w:name w:val="heading 3"/>
    <w:basedOn w:val="Normale"/>
    <w:uiPriority w:val="1"/>
    <w:qFormat/>
    <w:pPr>
      <w:ind w:left="82" w:hanging="1094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1"/>
    <w:qFormat/>
    <w:pPr>
      <w:spacing w:line="252" w:lineRule="exact"/>
      <w:ind w:left="237" w:right="312"/>
      <w:jc w:val="center"/>
      <w:outlineLvl w:val="3"/>
    </w:pPr>
    <w:rPr>
      <w:rFonts w:ascii="Arial" w:eastAsia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9F9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D69F9"/>
    <w:rPr>
      <w:rFonts w:ascii="Verdana" w:eastAsia="Verdana" w:hAnsi="Verdana" w:cs="Verdana"/>
      <w:lang w:val="it-IT"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600BA"/>
    <w:rPr>
      <w:color w:val="0000FF" w:themeColor="hyperlink"/>
      <w:u w:val="single"/>
    </w:rPr>
  </w:style>
  <w:style w:type="paragraph" w:customStyle="1" w:styleId="Default">
    <w:name w:val="Default"/>
    <w:rsid w:val="00DE6682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USSO\Downloads\Carta%20Intestata_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Intestata_2021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Lorusso</dc:creator>
  <cp:lastModifiedBy>Raimondo Galvano</cp:lastModifiedBy>
  <cp:revision>2</cp:revision>
  <cp:lastPrinted>2021-11-14T16:08:00Z</cp:lastPrinted>
  <dcterms:created xsi:type="dcterms:W3CDTF">2021-12-11T11:55:00Z</dcterms:created>
  <dcterms:modified xsi:type="dcterms:W3CDTF">2021-12-11T11:55:00Z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2019-09-21T00:00:00Z</vt:filetime>
  </property>
</Properties>
</file>